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30E49" w14:textId="79942954" w:rsidR="00E3444D" w:rsidRPr="00943FB7" w:rsidRDefault="008D1F2E" w:rsidP="00943FB7">
      <w:pPr>
        <w:jc w:val="center"/>
        <w:rPr>
          <w:rFonts w:ascii="Arial" w:hAnsi="Arial" w:cs="Arial"/>
          <w:b/>
          <w:bCs/>
          <w:sz w:val="24"/>
          <w:szCs w:val="24"/>
        </w:rPr>
      </w:pPr>
      <w:r w:rsidRPr="00943FB7">
        <w:rPr>
          <w:rFonts w:ascii="Arial" w:hAnsi="Arial" w:cs="Arial"/>
          <w:b/>
          <w:bCs/>
          <w:sz w:val="24"/>
          <w:szCs w:val="24"/>
        </w:rPr>
        <w:t xml:space="preserve">NEATH TOWN </w:t>
      </w:r>
      <w:r w:rsidR="00E3444D" w:rsidRPr="00943FB7">
        <w:rPr>
          <w:rFonts w:ascii="Arial" w:hAnsi="Arial" w:cs="Arial"/>
          <w:b/>
          <w:bCs/>
          <w:sz w:val="24"/>
          <w:szCs w:val="24"/>
        </w:rPr>
        <w:t>COUNCIL</w:t>
      </w:r>
    </w:p>
    <w:p w14:paraId="2E9FDAAF" w14:textId="56D1C05D" w:rsidR="00363998" w:rsidRPr="00943FB7" w:rsidRDefault="008D1F2E" w:rsidP="00943FB7">
      <w:pPr>
        <w:jc w:val="center"/>
        <w:rPr>
          <w:rFonts w:ascii="Arial" w:hAnsi="Arial" w:cs="Arial"/>
          <w:b/>
          <w:bCs/>
          <w:sz w:val="24"/>
          <w:szCs w:val="24"/>
        </w:rPr>
      </w:pPr>
      <w:r w:rsidRPr="00943FB7">
        <w:rPr>
          <w:rFonts w:ascii="Arial" w:hAnsi="Arial" w:cs="Arial"/>
          <w:b/>
          <w:bCs/>
          <w:sz w:val="24"/>
          <w:szCs w:val="24"/>
        </w:rPr>
        <w:t xml:space="preserve">MINUTES OF AN EMERGENCY </w:t>
      </w:r>
      <w:r w:rsidR="003564C9" w:rsidRPr="00943FB7">
        <w:rPr>
          <w:rFonts w:ascii="Arial" w:hAnsi="Arial" w:cs="Arial"/>
          <w:b/>
          <w:bCs/>
          <w:sz w:val="24"/>
          <w:szCs w:val="24"/>
        </w:rPr>
        <w:t xml:space="preserve">CORONAVIRUS </w:t>
      </w:r>
      <w:r w:rsidR="00363998" w:rsidRPr="00943FB7">
        <w:rPr>
          <w:rFonts w:ascii="Arial" w:hAnsi="Arial" w:cs="Arial"/>
          <w:b/>
          <w:bCs/>
          <w:sz w:val="24"/>
          <w:szCs w:val="24"/>
        </w:rPr>
        <w:t>MEETING</w:t>
      </w:r>
      <w:r w:rsidR="00C837EA">
        <w:rPr>
          <w:rFonts w:ascii="Arial" w:hAnsi="Arial" w:cs="Arial"/>
          <w:b/>
          <w:bCs/>
          <w:sz w:val="24"/>
          <w:szCs w:val="24"/>
        </w:rPr>
        <w:t xml:space="preserve"> (</w:t>
      </w:r>
      <w:r w:rsidR="00490664">
        <w:rPr>
          <w:rFonts w:ascii="Arial" w:hAnsi="Arial" w:cs="Arial"/>
          <w:b/>
          <w:bCs/>
          <w:sz w:val="24"/>
          <w:szCs w:val="24"/>
        </w:rPr>
        <w:t>3</w:t>
      </w:r>
      <w:r w:rsidR="00C837EA">
        <w:rPr>
          <w:rFonts w:ascii="Arial" w:hAnsi="Arial" w:cs="Arial"/>
          <w:b/>
          <w:bCs/>
          <w:sz w:val="24"/>
          <w:szCs w:val="24"/>
        </w:rPr>
        <w:t>)</w:t>
      </w:r>
    </w:p>
    <w:p w14:paraId="7BD45231" w14:textId="387BB3B0" w:rsidR="00E3444D" w:rsidRPr="00943FB7" w:rsidRDefault="008D1F2E" w:rsidP="00943FB7">
      <w:pPr>
        <w:jc w:val="center"/>
        <w:rPr>
          <w:rFonts w:ascii="Arial" w:hAnsi="Arial" w:cs="Arial"/>
          <w:b/>
          <w:bCs/>
          <w:sz w:val="24"/>
          <w:szCs w:val="24"/>
        </w:rPr>
      </w:pPr>
      <w:r w:rsidRPr="00943FB7">
        <w:rPr>
          <w:rFonts w:ascii="Arial" w:hAnsi="Arial" w:cs="Arial"/>
          <w:b/>
          <w:bCs/>
          <w:sz w:val="24"/>
          <w:szCs w:val="24"/>
        </w:rPr>
        <w:t xml:space="preserve">HELD </w:t>
      </w:r>
      <w:r w:rsidR="00C837EA">
        <w:rPr>
          <w:rFonts w:ascii="Arial" w:hAnsi="Arial" w:cs="Arial"/>
          <w:b/>
          <w:bCs/>
          <w:sz w:val="24"/>
          <w:szCs w:val="24"/>
        </w:rPr>
        <w:t xml:space="preserve">BY </w:t>
      </w:r>
      <w:r w:rsidR="000D17BA">
        <w:rPr>
          <w:rFonts w:ascii="Arial" w:hAnsi="Arial" w:cs="Arial"/>
          <w:b/>
          <w:bCs/>
          <w:sz w:val="24"/>
          <w:szCs w:val="24"/>
        </w:rPr>
        <w:t>WHAT’S APP GROUP ON SUNDAY, 22</w:t>
      </w:r>
      <w:r w:rsidR="000D17BA" w:rsidRPr="000D17BA">
        <w:rPr>
          <w:rFonts w:ascii="Arial" w:hAnsi="Arial" w:cs="Arial"/>
          <w:b/>
          <w:bCs/>
          <w:sz w:val="24"/>
          <w:szCs w:val="24"/>
          <w:vertAlign w:val="superscript"/>
        </w:rPr>
        <w:t>ND</w:t>
      </w:r>
      <w:r w:rsidR="000D17BA">
        <w:rPr>
          <w:rFonts w:ascii="Arial" w:hAnsi="Arial" w:cs="Arial"/>
          <w:b/>
          <w:bCs/>
          <w:sz w:val="24"/>
          <w:szCs w:val="24"/>
        </w:rPr>
        <w:t xml:space="preserve"> </w:t>
      </w:r>
      <w:bookmarkStart w:id="0" w:name="_GoBack"/>
      <w:bookmarkEnd w:id="0"/>
      <w:r w:rsidR="0048231B">
        <w:rPr>
          <w:rFonts w:ascii="Arial" w:hAnsi="Arial" w:cs="Arial"/>
          <w:b/>
          <w:bCs/>
          <w:sz w:val="24"/>
          <w:szCs w:val="24"/>
        </w:rPr>
        <w:t>MARCH 2020</w:t>
      </w:r>
    </w:p>
    <w:p w14:paraId="679177C5" w14:textId="75949625" w:rsidR="00363998" w:rsidRPr="00375A47" w:rsidRDefault="00363998" w:rsidP="00F91619">
      <w:pPr>
        <w:pStyle w:val="ListParagraph"/>
        <w:numPr>
          <w:ilvl w:val="0"/>
          <w:numId w:val="1"/>
        </w:numPr>
        <w:spacing w:after="0" w:line="240" w:lineRule="auto"/>
        <w:ind w:left="0" w:firstLine="0"/>
        <w:jc w:val="both"/>
        <w:rPr>
          <w:rFonts w:ascii="Arial" w:hAnsi="Arial" w:cs="Arial"/>
          <w:bCs/>
          <w:sz w:val="24"/>
          <w:szCs w:val="24"/>
        </w:rPr>
      </w:pPr>
      <w:r w:rsidRPr="00375A47">
        <w:rPr>
          <w:rFonts w:ascii="Arial" w:hAnsi="Arial" w:cs="Arial"/>
          <w:bCs/>
          <w:sz w:val="24"/>
          <w:szCs w:val="24"/>
        </w:rPr>
        <w:t>Attendance</w:t>
      </w:r>
    </w:p>
    <w:p w14:paraId="2D2439C3" w14:textId="23CEF085" w:rsidR="00683ACB" w:rsidRPr="00375A47" w:rsidRDefault="00570B74" w:rsidP="00F91619">
      <w:pPr>
        <w:spacing w:after="0" w:line="276" w:lineRule="auto"/>
        <w:ind w:left="720"/>
        <w:jc w:val="both"/>
        <w:rPr>
          <w:rFonts w:ascii="Arial" w:hAnsi="Arial" w:cs="Arial"/>
          <w:sz w:val="24"/>
          <w:szCs w:val="24"/>
        </w:rPr>
      </w:pPr>
      <w:r w:rsidRPr="00375A47">
        <w:rPr>
          <w:rFonts w:ascii="Arial" w:hAnsi="Arial" w:cs="Arial"/>
          <w:sz w:val="24"/>
          <w:szCs w:val="24"/>
        </w:rPr>
        <w:t>Cllr</w:t>
      </w:r>
      <w:r w:rsidR="008D1F2E" w:rsidRPr="00375A47">
        <w:rPr>
          <w:rFonts w:ascii="Arial" w:hAnsi="Arial" w:cs="Arial"/>
          <w:sz w:val="24"/>
          <w:szCs w:val="24"/>
        </w:rPr>
        <w:t xml:space="preserve"> Bob Price</w:t>
      </w:r>
      <w:r w:rsidRPr="00375A47">
        <w:rPr>
          <w:rFonts w:ascii="Arial" w:hAnsi="Arial" w:cs="Arial"/>
          <w:sz w:val="24"/>
          <w:szCs w:val="24"/>
        </w:rPr>
        <w:t xml:space="preserve"> (Mayor)</w:t>
      </w:r>
      <w:r w:rsidR="00C5639D">
        <w:rPr>
          <w:rFonts w:ascii="Arial" w:hAnsi="Arial" w:cs="Arial"/>
          <w:sz w:val="24"/>
          <w:szCs w:val="24"/>
        </w:rPr>
        <w:t>, Sheila Penry (Leader), Jan Lockyer (Deputy Leader)</w:t>
      </w:r>
      <w:r w:rsidRPr="00375A47">
        <w:rPr>
          <w:rFonts w:ascii="Arial" w:hAnsi="Arial" w:cs="Arial"/>
          <w:sz w:val="24"/>
          <w:szCs w:val="24"/>
        </w:rPr>
        <w:t xml:space="preserve"> </w:t>
      </w:r>
      <w:r w:rsidR="00C837EA">
        <w:rPr>
          <w:rFonts w:ascii="Arial" w:hAnsi="Arial" w:cs="Arial"/>
          <w:sz w:val="24"/>
          <w:szCs w:val="24"/>
        </w:rPr>
        <w:t xml:space="preserve">and </w:t>
      </w:r>
      <w:r w:rsidR="008D1F2E" w:rsidRPr="00375A47">
        <w:rPr>
          <w:rFonts w:ascii="Arial" w:hAnsi="Arial" w:cs="Arial"/>
          <w:sz w:val="24"/>
          <w:szCs w:val="24"/>
        </w:rPr>
        <w:t>Kathryn Charles</w:t>
      </w:r>
      <w:r w:rsidR="00815683" w:rsidRPr="00375A47">
        <w:rPr>
          <w:rFonts w:ascii="Arial" w:hAnsi="Arial" w:cs="Arial"/>
          <w:sz w:val="24"/>
          <w:szCs w:val="24"/>
        </w:rPr>
        <w:t xml:space="preserve"> (Clerk)</w:t>
      </w:r>
    </w:p>
    <w:p w14:paraId="16DD9F93" w14:textId="77777777" w:rsidR="00943FB7" w:rsidRPr="00375A47" w:rsidRDefault="00943FB7" w:rsidP="00F91619">
      <w:pPr>
        <w:spacing w:after="0" w:line="276" w:lineRule="auto"/>
        <w:jc w:val="both"/>
        <w:rPr>
          <w:rFonts w:ascii="Arial" w:hAnsi="Arial" w:cs="Arial"/>
          <w:sz w:val="24"/>
          <w:szCs w:val="24"/>
        </w:rPr>
      </w:pPr>
    </w:p>
    <w:p w14:paraId="75B3EED5" w14:textId="1F015077" w:rsidR="00C5639D" w:rsidRPr="00C5639D" w:rsidRDefault="00F91619" w:rsidP="00C5639D">
      <w:pPr>
        <w:pStyle w:val="ListParagraph"/>
        <w:numPr>
          <w:ilvl w:val="0"/>
          <w:numId w:val="1"/>
        </w:numPr>
        <w:spacing w:line="276" w:lineRule="auto"/>
        <w:jc w:val="both"/>
        <w:rPr>
          <w:rFonts w:ascii="Arial" w:hAnsi="Arial" w:cs="Arial"/>
          <w:sz w:val="24"/>
          <w:szCs w:val="24"/>
        </w:rPr>
      </w:pPr>
      <w:r w:rsidRPr="00C5639D">
        <w:rPr>
          <w:rFonts w:ascii="Arial" w:hAnsi="Arial" w:cs="Arial"/>
          <w:bCs/>
          <w:sz w:val="24"/>
          <w:szCs w:val="24"/>
        </w:rPr>
        <w:t>Clerk u</w:t>
      </w:r>
      <w:r w:rsidR="00C837EA" w:rsidRPr="00C5639D">
        <w:rPr>
          <w:rFonts w:ascii="Arial" w:hAnsi="Arial" w:cs="Arial"/>
          <w:bCs/>
          <w:sz w:val="24"/>
          <w:szCs w:val="24"/>
        </w:rPr>
        <w:t xml:space="preserve">pdated and </w:t>
      </w:r>
      <w:r w:rsidRPr="00C5639D">
        <w:rPr>
          <w:rFonts w:ascii="Arial" w:hAnsi="Arial" w:cs="Arial"/>
          <w:bCs/>
          <w:sz w:val="24"/>
          <w:szCs w:val="24"/>
        </w:rPr>
        <w:t>gave s</w:t>
      </w:r>
      <w:r w:rsidR="00363998" w:rsidRPr="00C5639D">
        <w:rPr>
          <w:rFonts w:ascii="Arial" w:hAnsi="Arial" w:cs="Arial"/>
          <w:bCs/>
          <w:sz w:val="24"/>
          <w:szCs w:val="24"/>
        </w:rPr>
        <w:t xml:space="preserve">ummary of the </w:t>
      </w:r>
      <w:r w:rsidR="00E3444D" w:rsidRPr="00C5639D">
        <w:rPr>
          <w:rFonts w:ascii="Arial" w:hAnsi="Arial" w:cs="Arial"/>
          <w:bCs/>
          <w:sz w:val="24"/>
          <w:szCs w:val="24"/>
        </w:rPr>
        <w:t>e</w:t>
      </w:r>
      <w:r w:rsidR="00363998" w:rsidRPr="00C5639D">
        <w:rPr>
          <w:rFonts w:ascii="Arial" w:hAnsi="Arial" w:cs="Arial"/>
          <w:bCs/>
          <w:sz w:val="24"/>
          <w:szCs w:val="24"/>
        </w:rPr>
        <w:t xml:space="preserve">xisting </w:t>
      </w:r>
      <w:r w:rsidR="00C5639D" w:rsidRPr="00C5639D">
        <w:rPr>
          <w:rFonts w:ascii="Arial" w:hAnsi="Arial" w:cs="Arial"/>
          <w:bCs/>
          <w:sz w:val="24"/>
          <w:szCs w:val="24"/>
        </w:rPr>
        <w:t>staff situation and government advice to follow social distancing.  Whilst NTC staff were in favour of trying to carry on as normal up to the last minute, to support social distancing it is now not suitable for staff to attend.</w:t>
      </w:r>
    </w:p>
    <w:p w14:paraId="1078A812" w14:textId="77777777" w:rsidR="00C5639D" w:rsidRPr="00C5639D" w:rsidRDefault="00C5639D" w:rsidP="00C5639D">
      <w:pPr>
        <w:pStyle w:val="ListParagraph"/>
        <w:spacing w:line="276" w:lineRule="auto"/>
        <w:ind w:left="643"/>
        <w:jc w:val="both"/>
        <w:rPr>
          <w:rFonts w:ascii="Arial" w:hAnsi="Arial" w:cs="Arial"/>
          <w:sz w:val="24"/>
          <w:szCs w:val="24"/>
        </w:rPr>
      </w:pPr>
    </w:p>
    <w:p w14:paraId="16E05175" w14:textId="77D668C0" w:rsidR="00C5639D" w:rsidRPr="00C5639D" w:rsidRDefault="00C5639D" w:rsidP="00C5639D">
      <w:pPr>
        <w:pStyle w:val="ListParagraph"/>
        <w:numPr>
          <w:ilvl w:val="0"/>
          <w:numId w:val="1"/>
        </w:numPr>
        <w:spacing w:line="276" w:lineRule="auto"/>
        <w:jc w:val="both"/>
        <w:rPr>
          <w:rFonts w:ascii="Arial" w:hAnsi="Arial" w:cs="Arial"/>
          <w:sz w:val="24"/>
          <w:szCs w:val="24"/>
        </w:rPr>
      </w:pPr>
      <w:r w:rsidRPr="00C5639D">
        <w:rPr>
          <w:rFonts w:ascii="Arial" w:hAnsi="Arial" w:cs="Arial"/>
          <w:bCs/>
          <w:sz w:val="24"/>
          <w:szCs w:val="24"/>
        </w:rPr>
        <w:t xml:space="preserve">Sent a </w:t>
      </w:r>
      <w:proofErr w:type="spellStart"/>
      <w:r w:rsidRPr="00C5639D">
        <w:rPr>
          <w:rFonts w:ascii="Arial" w:hAnsi="Arial" w:cs="Arial"/>
          <w:bCs/>
          <w:sz w:val="24"/>
          <w:szCs w:val="24"/>
        </w:rPr>
        <w:t>Whats</w:t>
      </w:r>
      <w:proofErr w:type="spellEnd"/>
      <w:r w:rsidRPr="00C5639D">
        <w:rPr>
          <w:rFonts w:ascii="Arial" w:hAnsi="Arial" w:cs="Arial"/>
          <w:bCs/>
          <w:sz w:val="24"/>
          <w:szCs w:val="24"/>
        </w:rPr>
        <w:t xml:space="preserve"> App message to Mayor, Leader and Deputy Leader (attached) with confirmation that this was the correct step.</w:t>
      </w:r>
    </w:p>
    <w:p w14:paraId="0DDEE954" w14:textId="77777777" w:rsidR="00C5639D" w:rsidRDefault="00C5639D" w:rsidP="00C5639D">
      <w:pPr>
        <w:pStyle w:val="ListParagraph"/>
        <w:spacing w:line="276" w:lineRule="auto"/>
        <w:ind w:left="0"/>
        <w:jc w:val="both"/>
        <w:rPr>
          <w:rFonts w:ascii="Arial" w:hAnsi="Arial" w:cs="Arial"/>
          <w:bCs/>
          <w:sz w:val="24"/>
          <w:szCs w:val="24"/>
        </w:rPr>
      </w:pPr>
    </w:p>
    <w:p w14:paraId="62487B5E" w14:textId="32427B04" w:rsidR="00C5639D" w:rsidRPr="00C5639D" w:rsidRDefault="00C5639D" w:rsidP="00C5639D">
      <w:pPr>
        <w:pStyle w:val="ListParagraph"/>
        <w:numPr>
          <w:ilvl w:val="0"/>
          <w:numId w:val="1"/>
        </w:numPr>
        <w:spacing w:line="276" w:lineRule="auto"/>
        <w:jc w:val="both"/>
        <w:rPr>
          <w:rFonts w:ascii="Arial" w:hAnsi="Arial" w:cs="Arial"/>
          <w:sz w:val="24"/>
          <w:szCs w:val="24"/>
        </w:rPr>
      </w:pPr>
      <w:r>
        <w:rPr>
          <w:rFonts w:ascii="Arial" w:hAnsi="Arial" w:cs="Arial"/>
          <w:bCs/>
          <w:sz w:val="24"/>
          <w:szCs w:val="24"/>
        </w:rPr>
        <w:t xml:space="preserve">Sent a </w:t>
      </w:r>
      <w:proofErr w:type="spellStart"/>
      <w:r>
        <w:rPr>
          <w:rFonts w:ascii="Arial" w:hAnsi="Arial" w:cs="Arial"/>
          <w:bCs/>
          <w:sz w:val="24"/>
          <w:szCs w:val="24"/>
        </w:rPr>
        <w:t>Whats</w:t>
      </w:r>
      <w:proofErr w:type="spellEnd"/>
      <w:r>
        <w:rPr>
          <w:rFonts w:ascii="Arial" w:hAnsi="Arial" w:cs="Arial"/>
          <w:bCs/>
          <w:sz w:val="24"/>
          <w:szCs w:val="24"/>
        </w:rPr>
        <w:t xml:space="preserve"> App notification to Staff to confirm the above </w:t>
      </w:r>
      <w:r w:rsidR="00490664">
        <w:rPr>
          <w:rFonts w:ascii="Arial" w:hAnsi="Arial" w:cs="Arial"/>
          <w:bCs/>
          <w:sz w:val="24"/>
          <w:szCs w:val="24"/>
        </w:rPr>
        <w:t>(</w:t>
      </w:r>
      <w:r>
        <w:rPr>
          <w:rFonts w:ascii="Arial" w:hAnsi="Arial" w:cs="Arial"/>
          <w:bCs/>
          <w:sz w:val="24"/>
          <w:szCs w:val="24"/>
        </w:rPr>
        <w:t>attached).</w:t>
      </w:r>
    </w:p>
    <w:p w14:paraId="11B1A67C" w14:textId="77777777" w:rsidR="00C5639D" w:rsidRPr="00C5639D" w:rsidRDefault="00C5639D" w:rsidP="00C5639D">
      <w:pPr>
        <w:pStyle w:val="ListParagraph"/>
        <w:rPr>
          <w:rFonts w:ascii="Arial" w:hAnsi="Arial" w:cs="Arial"/>
          <w:bCs/>
          <w:sz w:val="24"/>
          <w:szCs w:val="24"/>
        </w:rPr>
      </w:pPr>
    </w:p>
    <w:p w14:paraId="29D83CFD" w14:textId="2B3DC5B0" w:rsidR="00C5639D" w:rsidRPr="00C5639D" w:rsidRDefault="00C5639D" w:rsidP="00C5639D">
      <w:pPr>
        <w:pStyle w:val="ListParagraph"/>
        <w:numPr>
          <w:ilvl w:val="0"/>
          <w:numId w:val="1"/>
        </w:numPr>
        <w:spacing w:line="276" w:lineRule="auto"/>
        <w:jc w:val="both"/>
        <w:rPr>
          <w:rFonts w:ascii="Arial" w:hAnsi="Arial" w:cs="Arial"/>
          <w:sz w:val="24"/>
          <w:szCs w:val="24"/>
        </w:rPr>
      </w:pPr>
      <w:r w:rsidRPr="00C5639D">
        <w:rPr>
          <w:rFonts w:ascii="Arial" w:hAnsi="Arial" w:cs="Arial"/>
          <w:bCs/>
          <w:sz w:val="24"/>
          <w:szCs w:val="24"/>
        </w:rPr>
        <w:t>Sent an email to Full Council outlining decision and also received confirmation from Members that they also agreed</w:t>
      </w:r>
      <w:r w:rsidR="00490664">
        <w:rPr>
          <w:rFonts w:ascii="Arial" w:hAnsi="Arial" w:cs="Arial"/>
          <w:bCs/>
          <w:sz w:val="24"/>
          <w:szCs w:val="24"/>
        </w:rPr>
        <w:t xml:space="preserve"> (attached)</w:t>
      </w:r>
      <w:r w:rsidRPr="00C5639D">
        <w:rPr>
          <w:rFonts w:ascii="Arial" w:hAnsi="Arial" w:cs="Arial"/>
          <w:bCs/>
          <w:sz w:val="24"/>
          <w:szCs w:val="24"/>
        </w:rPr>
        <w:t>.</w:t>
      </w:r>
    </w:p>
    <w:p w14:paraId="67A88FAC" w14:textId="77777777" w:rsidR="00C5639D" w:rsidRPr="00C5639D" w:rsidRDefault="00C5639D" w:rsidP="00C5639D">
      <w:pPr>
        <w:pStyle w:val="ListParagraph"/>
        <w:rPr>
          <w:rFonts w:ascii="Arial" w:hAnsi="Arial" w:cs="Arial"/>
          <w:bCs/>
          <w:sz w:val="24"/>
          <w:szCs w:val="24"/>
        </w:rPr>
      </w:pPr>
    </w:p>
    <w:p w14:paraId="2C73A39F" w14:textId="47F46154" w:rsidR="00C5639D" w:rsidRPr="00C5639D" w:rsidRDefault="00C5639D" w:rsidP="00C5639D">
      <w:pPr>
        <w:pStyle w:val="ListParagraph"/>
        <w:numPr>
          <w:ilvl w:val="0"/>
          <w:numId w:val="1"/>
        </w:numPr>
        <w:spacing w:line="276" w:lineRule="auto"/>
        <w:jc w:val="both"/>
        <w:rPr>
          <w:rFonts w:ascii="Arial" w:hAnsi="Arial" w:cs="Arial"/>
          <w:sz w:val="24"/>
          <w:szCs w:val="24"/>
        </w:rPr>
      </w:pPr>
      <w:r w:rsidRPr="00C5639D">
        <w:rPr>
          <w:rFonts w:ascii="Arial" w:hAnsi="Arial" w:cs="Arial"/>
          <w:bCs/>
          <w:sz w:val="24"/>
          <w:szCs w:val="24"/>
        </w:rPr>
        <w:t xml:space="preserve">Since sending the </w:t>
      </w:r>
      <w:proofErr w:type="spellStart"/>
      <w:r w:rsidRPr="00C5639D">
        <w:rPr>
          <w:rFonts w:ascii="Arial" w:hAnsi="Arial" w:cs="Arial"/>
          <w:bCs/>
          <w:sz w:val="24"/>
          <w:szCs w:val="24"/>
        </w:rPr>
        <w:t>Whats</w:t>
      </w:r>
      <w:proofErr w:type="spellEnd"/>
      <w:r w:rsidRPr="00C5639D">
        <w:rPr>
          <w:rFonts w:ascii="Arial" w:hAnsi="Arial" w:cs="Arial"/>
          <w:bCs/>
          <w:sz w:val="24"/>
          <w:szCs w:val="24"/>
        </w:rPr>
        <w:t xml:space="preserve"> App message to the Staff, they have become relieved that they do not need to come into work due to the worry of the escalating situation.</w:t>
      </w:r>
    </w:p>
    <w:p w14:paraId="6B58CC2C" w14:textId="77777777" w:rsidR="00C5639D" w:rsidRPr="00C5639D" w:rsidRDefault="00C5639D" w:rsidP="00C5639D">
      <w:pPr>
        <w:pStyle w:val="ListParagraph"/>
        <w:rPr>
          <w:rFonts w:ascii="Arial" w:hAnsi="Arial" w:cs="Arial"/>
          <w:bCs/>
          <w:sz w:val="24"/>
          <w:szCs w:val="24"/>
        </w:rPr>
      </w:pPr>
    </w:p>
    <w:p w14:paraId="0230567D" w14:textId="77777777" w:rsidR="0048231B" w:rsidRDefault="0048231B">
      <w:pPr>
        <w:rPr>
          <w:rFonts w:ascii="Arial" w:hAnsi="Arial" w:cs="Arial"/>
          <w:sz w:val="24"/>
          <w:szCs w:val="24"/>
        </w:rPr>
      </w:pPr>
      <w:r>
        <w:rPr>
          <w:rFonts w:ascii="Arial" w:hAnsi="Arial" w:cs="Arial"/>
          <w:sz w:val="24"/>
          <w:szCs w:val="24"/>
        </w:rPr>
        <w:br w:type="page"/>
      </w:r>
    </w:p>
    <w:p w14:paraId="2AB1B24A" w14:textId="30445C66" w:rsidR="00DD25D9" w:rsidRDefault="0048231B" w:rsidP="00F91619">
      <w:pPr>
        <w:pStyle w:val="ListParagraph"/>
        <w:spacing w:line="276" w:lineRule="auto"/>
        <w:jc w:val="both"/>
        <w:rPr>
          <w:rFonts w:ascii="Arial" w:hAnsi="Arial" w:cs="Arial"/>
          <w:sz w:val="24"/>
          <w:szCs w:val="24"/>
        </w:rPr>
      </w:pPr>
      <w:r>
        <w:rPr>
          <w:noProof/>
          <w:lang w:eastAsia="en-GB"/>
        </w:rPr>
        <w:lastRenderedPageBreak/>
        <w:drawing>
          <wp:inline distT="0" distB="0" distL="0" distR="0" wp14:anchorId="0A7125B1" wp14:editId="4382642E">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499978CA" w14:textId="1FBBBF04" w:rsidR="00C5639D" w:rsidRDefault="00C5639D" w:rsidP="00F91619">
      <w:pPr>
        <w:pStyle w:val="ListParagraph"/>
        <w:spacing w:line="276" w:lineRule="auto"/>
        <w:jc w:val="both"/>
        <w:rPr>
          <w:rFonts w:ascii="Arial" w:hAnsi="Arial" w:cs="Arial"/>
          <w:sz w:val="24"/>
          <w:szCs w:val="24"/>
        </w:rPr>
      </w:pPr>
    </w:p>
    <w:p w14:paraId="009BC9EF" w14:textId="7CA1E6E7" w:rsidR="00C5639D" w:rsidRDefault="00C5639D" w:rsidP="00F91619">
      <w:pPr>
        <w:pStyle w:val="ListParagraph"/>
        <w:spacing w:line="276" w:lineRule="auto"/>
        <w:jc w:val="both"/>
        <w:rPr>
          <w:rFonts w:ascii="Arial" w:hAnsi="Arial" w:cs="Arial"/>
          <w:sz w:val="24"/>
          <w:szCs w:val="24"/>
        </w:rPr>
      </w:pPr>
      <w:r>
        <w:rPr>
          <w:noProof/>
          <w:lang w:eastAsia="en-GB"/>
        </w:rPr>
        <w:drawing>
          <wp:inline distT="0" distB="0" distL="0" distR="0" wp14:anchorId="45D508BE" wp14:editId="094379B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A24224D" w14:textId="6CAE97BE" w:rsidR="00C5639D" w:rsidRDefault="00C5639D" w:rsidP="00F91619">
      <w:pPr>
        <w:pStyle w:val="ListParagraph"/>
        <w:spacing w:line="276" w:lineRule="auto"/>
        <w:jc w:val="both"/>
        <w:rPr>
          <w:rFonts w:ascii="Arial" w:hAnsi="Arial" w:cs="Arial"/>
          <w:sz w:val="24"/>
          <w:szCs w:val="24"/>
        </w:rPr>
      </w:pPr>
    </w:p>
    <w:p w14:paraId="010034D6" w14:textId="6B03D195" w:rsidR="00C5639D" w:rsidRPr="00F91619" w:rsidRDefault="00C5639D" w:rsidP="00F91619">
      <w:pPr>
        <w:pStyle w:val="ListParagraph"/>
        <w:spacing w:line="276" w:lineRule="auto"/>
        <w:jc w:val="both"/>
        <w:rPr>
          <w:rFonts w:ascii="Arial" w:hAnsi="Arial" w:cs="Arial"/>
          <w:sz w:val="24"/>
          <w:szCs w:val="24"/>
        </w:rPr>
      </w:pPr>
      <w:r>
        <w:rPr>
          <w:noProof/>
          <w:lang w:eastAsia="en-GB"/>
        </w:rPr>
        <w:drawing>
          <wp:inline distT="0" distB="0" distL="0" distR="0" wp14:anchorId="0C8C3D37" wp14:editId="2DB6529E">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sectPr w:rsidR="00C5639D" w:rsidRPr="00F91619" w:rsidSect="00375A47">
      <w:pgSz w:w="11906" w:h="16838"/>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F1777"/>
    <w:multiLevelType w:val="hybridMultilevel"/>
    <w:tmpl w:val="301AD89E"/>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998"/>
    <w:rsid w:val="00052E79"/>
    <w:rsid w:val="00086588"/>
    <w:rsid w:val="000B11FA"/>
    <w:rsid w:val="000D17BA"/>
    <w:rsid w:val="000E6FF2"/>
    <w:rsid w:val="000F0F40"/>
    <w:rsid w:val="001362D7"/>
    <w:rsid w:val="00162F5A"/>
    <w:rsid w:val="0016675D"/>
    <w:rsid w:val="001C705E"/>
    <w:rsid w:val="001D19E9"/>
    <w:rsid w:val="001D77D6"/>
    <w:rsid w:val="001F1263"/>
    <w:rsid w:val="00245048"/>
    <w:rsid w:val="002674D5"/>
    <w:rsid w:val="00287A83"/>
    <w:rsid w:val="002C3B9F"/>
    <w:rsid w:val="00302AC8"/>
    <w:rsid w:val="00341541"/>
    <w:rsid w:val="00347750"/>
    <w:rsid w:val="003564C9"/>
    <w:rsid w:val="00363998"/>
    <w:rsid w:val="00375516"/>
    <w:rsid w:val="00375A47"/>
    <w:rsid w:val="003A26A5"/>
    <w:rsid w:val="003B0B0A"/>
    <w:rsid w:val="003B4A70"/>
    <w:rsid w:val="0040072E"/>
    <w:rsid w:val="00407D83"/>
    <w:rsid w:val="004316A5"/>
    <w:rsid w:val="00460D88"/>
    <w:rsid w:val="0048231B"/>
    <w:rsid w:val="00490664"/>
    <w:rsid w:val="004A0CFC"/>
    <w:rsid w:val="004E33CF"/>
    <w:rsid w:val="004F646D"/>
    <w:rsid w:val="005117F0"/>
    <w:rsid w:val="0054174F"/>
    <w:rsid w:val="00546727"/>
    <w:rsid w:val="005554CF"/>
    <w:rsid w:val="00562E4F"/>
    <w:rsid w:val="00566F11"/>
    <w:rsid w:val="00570B74"/>
    <w:rsid w:val="005C4134"/>
    <w:rsid w:val="005E2B95"/>
    <w:rsid w:val="005E68CE"/>
    <w:rsid w:val="005F3395"/>
    <w:rsid w:val="00602502"/>
    <w:rsid w:val="0063449E"/>
    <w:rsid w:val="00635AB0"/>
    <w:rsid w:val="00635F94"/>
    <w:rsid w:val="006447BF"/>
    <w:rsid w:val="006608C5"/>
    <w:rsid w:val="00683ACB"/>
    <w:rsid w:val="006C13BB"/>
    <w:rsid w:val="006C2370"/>
    <w:rsid w:val="00725AC1"/>
    <w:rsid w:val="00727653"/>
    <w:rsid w:val="00741C70"/>
    <w:rsid w:val="00760AA2"/>
    <w:rsid w:val="00775264"/>
    <w:rsid w:val="007A5711"/>
    <w:rsid w:val="007D0585"/>
    <w:rsid w:val="007D7CF9"/>
    <w:rsid w:val="00815683"/>
    <w:rsid w:val="00835C83"/>
    <w:rsid w:val="00855350"/>
    <w:rsid w:val="00861AC7"/>
    <w:rsid w:val="00872664"/>
    <w:rsid w:val="008D1F2E"/>
    <w:rsid w:val="008D4F98"/>
    <w:rsid w:val="00906845"/>
    <w:rsid w:val="009335AC"/>
    <w:rsid w:val="00943FB7"/>
    <w:rsid w:val="00967006"/>
    <w:rsid w:val="0097246A"/>
    <w:rsid w:val="009C73F1"/>
    <w:rsid w:val="009E1F83"/>
    <w:rsid w:val="00A15EE9"/>
    <w:rsid w:val="00A32A26"/>
    <w:rsid w:val="00A41378"/>
    <w:rsid w:val="00A60A9F"/>
    <w:rsid w:val="00A66976"/>
    <w:rsid w:val="00A776AC"/>
    <w:rsid w:val="00AB02DC"/>
    <w:rsid w:val="00AB2A97"/>
    <w:rsid w:val="00AB3BF3"/>
    <w:rsid w:val="00AD3E5C"/>
    <w:rsid w:val="00AE73FE"/>
    <w:rsid w:val="00B20FB3"/>
    <w:rsid w:val="00B34DE2"/>
    <w:rsid w:val="00B578D0"/>
    <w:rsid w:val="00B673CF"/>
    <w:rsid w:val="00BA4167"/>
    <w:rsid w:val="00BB71F9"/>
    <w:rsid w:val="00BC3E1A"/>
    <w:rsid w:val="00BC62DA"/>
    <w:rsid w:val="00C07272"/>
    <w:rsid w:val="00C20D00"/>
    <w:rsid w:val="00C42C55"/>
    <w:rsid w:val="00C51841"/>
    <w:rsid w:val="00C5639D"/>
    <w:rsid w:val="00C61565"/>
    <w:rsid w:val="00C837EA"/>
    <w:rsid w:val="00D3079D"/>
    <w:rsid w:val="00D4342E"/>
    <w:rsid w:val="00D618F6"/>
    <w:rsid w:val="00D82D85"/>
    <w:rsid w:val="00D93636"/>
    <w:rsid w:val="00DA2D86"/>
    <w:rsid w:val="00DB4FC5"/>
    <w:rsid w:val="00DB772C"/>
    <w:rsid w:val="00DD25D9"/>
    <w:rsid w:val="00DE3C7E"/>
    <w:rsid w:val="00E01E6B"/>
    <w:rsid w:val="00E3444D"/>
    <w:rsid w:val="00E36E50"/>
    <w:rsid w:val="00E44AE5"/>
    <w:rsid w:val="00E45970"/>
    <w:rsid w:val="00E74418"/>
    <w:rsid w:val="00E75D88"/>
    <w:rsid w:val="00E87AB4"/>
    <w:rsid w:val="00EC727E"/>
    <w:rsid w:val="00EE6202"/>
    <w:rsid w:val="00F032E5"/>
    <w:rsid w:val="00F040C0"/>
    <w:rsid w:val="00F07ED0"/>
    <w:rsid w:val="00F84AFA"/>
    <w:rsid w:val="00F91619"/>
    <w:rsid w:val="00FB1873"/>
    <w:rsid w:val="00FF6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49CC"/>
  <w15:chartTrackingRefBased/>
  <w15:docId w15:val="{4E57A042-B929-4832-85DD-F935AEE5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815362E357B742922AF6E2301738AC" ma:contentTypeVersion="12" ma:contentTypeDescription="Create a new document." ma:contentTypeScope="" ma:versionID="91e533edffb9f004c1da09861de05c59">
  <xsd:schema xmlns:xsd="http://www.w3.org/2001/XMLSchema" xmlns:xs="http://www.w3.org/2001/XMLSchema" xmlns:p="http://schemas.microsoft.com/office/2006/metadata/properties" xmlns:ns2="db8b2263-d784-4309-842d-5af312f20cdf" xmlns:ns3="bd5e191d-d156-407c-8375-b270dca6cf74" targetNamespace="http://schemas.microsoft.com/office/2006/metadata/properties" ma:root="true" ma:fieldsID="aa6794b47632c157c192eb57ad483dc3" ns2:_="" ns3:_="">
    <xsd:import namespace="db8b2263-d784-4309-842d-5af312f20cdf"/>
    <xsd:import namespace="bd5e191d-d156-407c-8375-b270dca6cf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b2263-d784-4309-842d-5af312f20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5e191d-d156-407c-8375-b270dca6cf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89824-54F5-42C7-B943-8048F7D13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b2263-d784-4309-842d-5af312f20cdf"/>
    <ds:schemaRef ds:uri="bd5e191d-d156-407c-8375-b270dca6c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86C1B-20BE-4BFF-A317-9E558A89D1C7}">
  <ds:schemaRefs>
    <ds:schemaRef ds:uri="http://schemas.microsoft.com/sharepoint/v3/contenttype/forms"/>
  </ds:schemaRefs>
</ds:datastoreItem>
</file>

<file path=customXml/itemProps3.xml><?xml version="1.0" encoding="utf-8"?>
<ds:datastoreItem xmlns:ds="http://schemas.openxmlformats.org/officeDocument/2006/customXml" ds:itemID="{FE858A8A-A166-4E2F-837C-22D6DADA50E0}">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bd5e191d-d156-407c-8375-b270dca6cf74"/>
    <ds:schemaRef ds:uri="db8b2263-d784-4309-842d-5af312f20cdf"/>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42C483A6</Template>
  <TotalTime>0</TotalTime>
  <Pages>2</Pages>
  <Words>150</Words>
  <Characters>856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 Harries</dc:creator>
  <cp:keywords/>
  <dc:description/>
  <cp:lastModifiedBy>Sara Wharmby</cp:lastModifiedBy>
  <cp:revision>3</cp:revision>
  <cp:lastPrinted>2020-03-17T14:56:00Z</cp:lastPrinted>
  <dcterms:created xsi:type="dcterms:W3CDTF">2020-05-04T12:11:00Z</dcterms:created>
  <dcterms:modified xsi:type="dcterms:W3CDTF">2020-05-04T12:12:00Z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0x01010018815362E357B742922AF6E2301738AC</vt:lpwstr>
  </property>
</Properties>
</file>